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elha"/>
        <w:tblpPr w:leftFromText="142" w:rightFromText="142" w:vertAnchor="page" w:horzAnchor="margin" w:tblpXSpec="center" w:tblpY="1872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43"/>
        <w:gridCol w:w="1310"/>
        <w:gridCol w:w="283"/>
        <w:gridCol w:w="124"/>
        <w:gridCol w:w="585"/>
        <w:gridCol w:w="1276"/>
        <w:gridCol w:w="283"/>
        <w:gridCol w:w="1134"/>
        <w:gridCol w:w="1377"/>
        <w:gridCol w:w="1830"/>
        <w:gridCol w:w="360"/>
      </w:tblGrid>
      <w:tr w:rsidR="00072BD7" w:rsidTr="009C0DE7">
        <w:trPr>
          <w:trHeight w:val="421"/>
        </w:trPr>
        <w:tc>
          <w:tcPr>
            <w:tcW w:w="9946" w:type="dxa"/>
            <w:gridSpan w:val="12"/>
          </w:tcPr>
          <w:p w:rsidR="00072BD7" w:rsidRPr="007B1A33" w:rsidRDefault="00072BD7" w:rsidP="000C1AEA">
            <w:pPr>
              <w:rPr>
                <w:rFonts w:cstheme="minorHAnsi"/>
                <w:b/>
                <w:sz w:val="28"/>
                <w:szCs w:val="28"/>
                <w:lang w:bidi="pt-PT"/>
              </w:rPr>
            </w:pPr>
            <w:r w:rsidRPr="007B1A33">
              <w:rPr>
                <w:rFonts w:cstheme="minorHAnsi"/>
                <w:b/>
                <w:sz w:val="28"/>
                <w:szCs w:val="28"/>
                <w:lang w:bidi="pt-PT"/>
              </w:rPr>
              <w:t>Informações gerais</w:t>
            </w:r>
          </w:p>
        </w:tc>
      </w:tr>
      <w:tr w:rsidR="000C1AEA" w:rsidTr="009C0DE7">
        <w:trPr>
          <w:trHeight w:val="361"/>
        </w:trPr>
        <w:tc>
          <w:tcPr>
            <w:tcW w:w="1384" w:type="dxa"/>
            <w:gridSpan w:val="2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62" w:type="dxa"/>
            <w:gridSpan w:val="10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9C0DE7">
        <w:trPr>
          <w:trHeight w:val="390"/>
        </w:trPr>
        <w:tc>
          <w:tcPr>
            <w:tcW w:w="1384" w:type="dxa"/>
            <w:gridSpan w:val="2"/>
          </w:tcPr>
          <w:p w:rsidR="00072BD7" w:rsidRPr="00072BD7" w:rsidRDefault="0092452E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072BD7" w:rsidRPr="00072BD7">
              <w:rPr>
                <w:rFonts w:cstheme="minorHAnsi"/>
                <w:sz w:val="24"/>
                <w:szCs w:val="24"/>
              </w:rPr>
              <w:t>Empresa</w:t>
            </w:r>
          </w:p>
        </w:tc>
        <w:tc>
          <w:tcPr>
            <w:tcW w:w="8562" w:type="dxa"/>
            <w:gridSpan w:val="10"/>
            <w:tcBorders>
              <w:bottom w:val="single" w:sz="4" w:space="0" w:color="auto"/>
            </w:tcBorders>
          </w:tcPr>
          <w:p w:rsidR="00072BD7" w:rsidRPr="00072BD7" w:rsidRDefault="00072BD7" w:rsidP="00B6161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E6E13" w:rsidTr="009C0DE7">
        <w:trPr>
          <w:trHeight w:val="390"/>
        </w:trPr>
        <w:tc>
          <w:tcPr>
            <w:tcW w:w="1384" w:type="dxa"/>
            <w:gridSpan w:val="2"/>
          </w:tcPr>
          <w:p w:rsidR="00EE6E13" w:rsidRDefault="00EE6E13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E-mail</w:t>
            </w:r>
          </w:p>
        </w:tc>
        <w:tc>
          <w:tcPr>
            <w:tcW w:w="8562" w:type="dxa"/>
            <w:gridSpan w:val="10"/>
            <w:tcBorders>
              <w:bottom w:val="single" w:sz="4" w:space="0" w:color="auto"/>
            </w:tcBorders>
          </w:tcPr>
          <w:p w:rsidR="00EE6E13" w:rsidRPr="00072BD7" w:rsidRDefault="00EE6E13" w:rsidP="00B6161F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C1AEA" w:rsidTr="009C0DE7">
        <w:trPr>
          <w:trHeight w:val="390"/>
        </w:trPr>
        <w:tc>
          <w:tcPr>
            <w:tcW w:w="2977" w:type="dxa"/>
            <w:gridSpan w:val="4"/>
          </w:tcPr>
          <w:p w:rsidR="004C2C9A" w:rsidRDefault="004C2C9A" w:rsidP="000C1AEA">
            <w:pPr>
              <w:rPr>
                <w:rFonts w:cstheme="minorHAnsi"/>
                <w:sz w:val="24"/>
                <w:szCs w:val="24"/>
              </w:rPr>
            </w:pPr>
          </w:p>
          <w:p w:rsidR="00072BD7" w:rsidRPr="00072BD7" w:rsidRDefault="0092452E" w:rsidP="00B3541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4C2C9A" w:rsidRPr="00072BD7">
              <w:rPr>
                <w:rFonts w:cstheme="minorHAnsi"/>
                <w:sz w:val="24"/>
                <w:szCs w:val="24"/>
              </w:rPr>
              <w:t>Revendedor</w:t>
            </w:r>
            <w:r w:rsidR="007D4247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6969" w:type="dxa"/>
            <w:gridSpan w:val="8"/>
            <w:tcBorders>
              <w:top w:val="single" w:sz="4" w:space="0" w:color="auto"/>
            </w:tcBorders>
          </w:tcPr>
          <w:p w:rsidR="004C2C9A" w:rsidRDefault="004C2C9A" w:rsidP="000C1AEA">
            <w:pPr>
              <w:rPr>
                <w:rFonts w:cstheme="minorHAnsi"/>
                <w:sz w:val="24"/>
                <w:szCs w:val="24"/>
              </w:rPr>
            </w:pPr>
          </w:p>
          <w:p w:rsidR="00072BD7" w:rsidRPr="00072BD7" w:rsidRDefault="00072BD7" w:rsidP="00B3541B">
            <w:pPr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 xml:space="preserve">Cliente </w:t>
            </w:r>
            <w:r w:rsidR="004C2C9A" w:rsidRPr="00072BD7">
              <w:rPr>
                <w:rFonts w:cstheme="minorHAnsi"/>
                <w:sz w:val="24"/>
                <w:szCs w:val="24"/>
              </w:rPr>
              <w:t>final</w:t>
            </w:r>
            <w:r w:rsidR="007D4247">
              <w:rPr>
                <w:rFonts w:cstheme="minorHAnsi"/>
                <w:sz w:val="24"/>
                <w:szCs w:val="24"/>
              </w:rPr>
              <w:t xml:space="preserve">  </w:t>
            </w:r>
            <w:r w:rsidR="004C2C9A" w:rsidRPr="00072BD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1AEA" w:rsidTr="009C0DE7">
        <w:trPr>
          <w:trHeight w:val="390"/>
        </w:trPr>
        <w:tc>
          <w:tcPr>
            <w:tcW w:w="1384" w:type="dxa"/>
            <w:gridSpan w:val="2"/>
          </w:tcPr>
          <w:p w:rsidR="007D4247" w:rsidRDefault="007D424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62" w:type="dxa"/>
            <w:gridSpan w:val="10"/>
          </w:tcPr>
          <w:p w:rsidR="007D4247" w:rsidRDefault="007D4247" w:rsidP="000C1AEA">
            <w:pPr>
              <w:tabs>
                <w:tab w:val="center" w:pos="3881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9C0DE7">
        <w:trPr>
          <w:trHeight w:val="390"/>
        </w:trPr>
        <w:tc>
          <w:tcPr>
            <w:tcW w:w="1384" w:type="dxa"/>
            <w:gridSpan w:val="2"/>
          </w:tcPr>
          <w:p w:rsidR="00072BD7" w:rsidRPr="00072BD7" w:rsidRDefault="0092452E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072BD7" w:rsidRPr="00072BD7">
              <w:rPr>
                <w:rFonts w:cstheme="minorHAnsi"/>
                <w:sz w:val="24"/>
                <w:szCs w:val="24"/>
              </w:rPr>
              <w:t xml:space="preserve">Comercial </w:t>
            </w:r>
          </w:p>
        </w:tc>
        <w:tc>
          <w:tcPr>
            <w:tcW w:w="8562" w:type="dxa"/>
            <w:gridSpan w:val="10"/>
            <w:tcBorders>
              <w:bottom w:val="single" w:sz="4" w:space="0" w:color="auto"/>
            </w:tcBorders>
          </w:tcPr>
          <w:p w:rsidR="00072BD7" w:rsidRPr="00072BD7" w:rsidRDefault="00E84B58" w:rsidP="008561AA">
            <w:pPr>
              <w:tabs>
                <w:tab w:val="center" w:pos="3881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1" w:name="Texto12"/>
            <w:r>
              <w:rPr>
                <w:rFonts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bookmarkEnd w:id="1"/>
            <w:r w:rsidR="007B1A33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0C1AEA" w:rsidTr="009C0DE7">
        <w:trPr>
          <w:trHeight w:val="361"/>
        </w:trPr>
        <w:tc>
          <w:tcPr>
            <w:tcW w:w="1384" w:type="dxa"/>
            <w:gridSpan w:val="2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62" w:type="dxa"/>
            <w:gridSpan w:val="10"/>
            <w:tcBorders>
              <w:top w:val="single" w:sz="4" w:space="0" w:color="auto"/>
            </w:tcBorders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72BD7" w:rsidTr="009C0DE7">
        <w:trPr>
          <w:trHeight w:val="390"/>
        </w:trPr>
        <w:tc>
          <w:tcPr>
            <w:tcW w:w="9946" w:type="dxa"/>
            <w:gridSpan w:val="12"/>
          </w:tcPr>
          <w:p w:rsidR="00072BD7" w:rsidRPr="007B1A33" w:rsidRDefault="00072BD7" w:rsidP="000C1AEA">
            <w:pPr>
              <w:rPr>
                <w:rFonts w:cstheme="minorHAnsi"/>
                <w:sz w:val="28"/>
                <w:szCs w:val="28"/>
              </w:rPr>
            </w:pPr>
            <w:r w:rsidRPr="007B1A33">
              <w:rPr>
                <w:rFonts w:cstheme="minorHAnsi"/>
                <w:b/>
                <w:sz w:val="28"/>
                <w:szCs w:val="28"/>
              </w:rPr>
              <w:t>Informações sobre o equipamento</w:t>
            </w:r>
          </w:p>
        </w:tc>
      </w:tr>
      <w:tr w:rsidR="000C1AEA" w:rsidTr="002867F5">
        <w:trPr>
          <w:trHeight w:val="361"/>
        </w:trPr>
        <w:tc>
          <w:tcPr>
            <w:tcW w:w="4962" w:type="dxa"/>
            <w:gridSpan w:val="7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84" w:type="dxa"/>
            <w:gridSpan w:val="5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867F5" w:rsidTr="002867F5">
        <w:trPr>
          <w:trHeight w:val="390"/>
        </w:trPr>
        <w:tc>
          <w:tcPr>
            <w:tcW w:w="1384" w:type="dxa"/>
            <w:gridSpan w:val="2"/>
          </w:tcPr>
          <w:p w:rsidR="002867F5" w:rsidRPr="00072BD7" w:rsidRDefault="002867F5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Pr="00072BD7">
              <w:rPr>
                <w:rFonts w:cstheme="minorHAnsi"/>
                <w:sz w:val="24"/>
                <w:szCs w:val="24"/>
              </w:rPr>
              <w:t xml:space="preserve">Modelo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bookmarkStart w:id="2" w:name="Texto4"/>
          </w:p>
        </w:tc>
        <w:bookmarkEnd w:id="2"/>
        <w:tc>
          <w:tcPr>
            <w:tcW w:w="3578" w:type="dxa"/>
            <w:gridSpan w:val="5"/>
            <w:tcBorders>
              <w:bottom w:val="single" w:sz="4" w:space="0" w:color="auto"/>
            </w:tcBorders>
          </w:tcPr>
          <w:p w:rsidR="002867F5" w:rsidRPr="00072BD7" w:rsidRDefault="002867F5" w:rsidP="00E84B5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Texto11"/>
            <w:r>
              <w:rPr>
                <w:rFonts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417" w:type="dxa"/>
            <w:gridSpan w:val="2"/>
          </w:tcPr>
          <w:p w:rsidR="002867F5" w:rsidRPr="00072BD7" w:rsidRDefault="004C3C4F" w:rsidP="00D520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Nº</w:t>
            </w:r>
            <w:r w:rsidR="002867F5">
              <w:rPr>
                <w:rFonts w:cstheme="minorHAnsi"/>
                <w:sz w:val="24"/>
                <w:szCs w:val="24"/>
              </w:rPr>
              <w:t xml:space="preserve"> de série    </w:t>
            </w:r>
          </w:p>
        </w:tc>
        <w:tc>
          <w:tcPr>
            <w:tcW w:w="3567" w:type="dxa"/>
            <w:gridSpan w:val="3"/>
            <w:tcBorders>
              <w:bottom w:val="single" w:sz="4" w:space="0" w:color="auto"/>
            </w:tcBorders>
          </w:tcPr>
          <w:p w:rsidR="002867F5" w:rsidRPr="00D84A43" w:rsidRDefault="002867F5" w:rsidP="00D5201E">
            <w:pPr>
              <w:rPr>
                <w:rFonts w:cstheme="minorHAnsi"/>
                <w:sz w:val="21"/>
                <w:szCs w:val="24"/>
              </w:rPr>
            </w:pPr>
          </w:p>
        </w:tc>
      </w:tr>
      <w:tr w:rsidR="00453AE5" w:rsidTr="00A74534">
        <w:trPr>
          <w:trHeight w:val="361"/>
        </w:trPr>
        <w:tc>
          <w:tcPr>
            <w:tcW w:w="1384" w:type="dxa"/>
            <w:gridSpan w:val="2"/>
          </w:tcPr>
          <w:p w:rsidR="002867F5" w:rsidRDefault="0092452E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2452E" w:rsidRPr="00072BD7" w:rsidRDefault="002867F5" w:rsidP="000C1AE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2452E">
              <w:rPr>
                <w:rFonts w:cstheme="minorHAnsi"/>
                <w:sz w:val="24"/>
                <w:szCs w:val="24"/>
              </w:rPr>
              <w:t xml:space="preserve">  </w:t>
            </w:r>
            <w:r w:rsidR="0092452E" w:rsidRPr="00072BD7">
              <w:rPr>
                <w:rFonts w:cstheme="minorHAnsi"/>
                <w:sz w:val="24"/>
                <w:szCs w:val="24"/>
              </w:rPr>
              <w:t>Marca</w:t>
            </w:r>
            <w:r w:rsidR="0092452E">
              <w:rPr>
                <w:rFonts w:cstheme="minorHAnsi"/>
                <w:sz w:val="24"/>
                <w:szCs w:val="24"/>
              </w:rPr>
              <w:t xml:space="preserve">    </w:t>
            </w:r>
          </w:p>
        </w:tc>
        <w:tc>
          <w:tcPr>
            <w:tcW w:w="3578" w:type="dxa"/>
            <w:gridSpan w:val="5"/>
            <w:tcBorders>
              <w:bottom w:val="single" w:sz="4" w:space="0" w:color="auto"/>
            </w:tcBorders>
          </w:tcPr>
          <w:p w:rsidR="0092452E" w:rsidRPr="00072BD7" w:rsidRDefault="0092452E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92452E" w:rsidRPr="00072BD7" w:rsidRDefault="0092452E" w:rsidP="00D5201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67" w:type="dxa"/>
            <w:gridSpan w:val="3"/>
            <w:tcBorders>
              <w:top w:val="single" w:sz="4" w:space="0" w:color="auto"/>
            </w:tcBorders>
          </w:tcPr>
          <w:p w:rsidR="0092452E" w:rsidRPr="00072BD7" w:rsidRDefault="0092452E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AC75A2">
        <w:trPr>
          <w:trHeight w:val="390"/>
        </w:trPr>
        <w:tc>
          <w:tcPr>
            <w:tcW w:w="4962" w:type="dxa"/>
            <w:gridSpan w:val="7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84" w:type="dxa"/>
            <w:gridSpan w:val="5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AC75A2">
        <w:trPr>
          <w:trHeight w:val="390"/>
        </w:trPr>
        <w:tc>
          <w:tcPr>
            <w:tcW w:w="4962" w:type="dxa"/>
            <w:gridSpan w:val="7"/>
          </w:tcPr>
          <w:p w:rsidR="00072BD7" w:rsidRDefault="00072BD7" w:rsidP="000C1AEA">
            <w:pPr>
              <w:rPr>
                <w:rFonts w:cstheme="minorHAnsi"/>
                <w:b/>
                <w:sz w:val="28"/>
                <w:szCs w:val="28"/>
              </w:rPr>
            </w:pPr>
            <w:r w:rsidRPr="007B1A33">
              <w:rPr>
                <w:rFonts w:cstheme="minorHAnsi"/>
                <w:b/>
                <w:sz w:val="28"/>
                <w:szCs w:val="28"/>
              </w:rPr>
              <w:t>Acessórios</w:t>
            </w:r>
          </w:p>
          <w:p w:rsidR="004C2C9A" w:rsidRPr="007B1A33" w:rsidRDefault="004C2C9A" w:rsidP="000C1AEA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84" w:type="dxa"/>
            <w:gridSpan w:val="5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53AE5" w:rsidTr="002867F5">
        <w:trPr>
          <w:trHeight w:val="622"/>
        </w:trPr>
        <w:tc>
          <w:tcPr>
            <w:tcW w:w="1041" w:type="dxa"/>
            <w:tcBorders>
              <w:right w:val="single" w:sz="4" w:space="0" w:color="auto"/>
            </w:tcBorders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Cabo massa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67F5" w:rsidRPr="00072BD7" w:rsidRDefault="002867F5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Mala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53AE5" w:rsidTr="002867F5">
        <w:trPr>
          <w:trHeight w:val="744"/>
        </w:trPr>
        <w:tc>
          <w:tcPr>
            <w:tcW w:w="1041" w:type="dxa"/>
            <w:tcBorders>
              <w:right w:val="single" w:sz="4" w:space="0" w:color="auto"/>
            </w:tcBorders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Tocha Tig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67F5" w:rsidRPr="00072BD7" w:rsidRDefault="002867F5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Tocha Plasma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53AE5" w:rsidTr="00952246">
        <w:trPr>
          <w:trHeight w:val="710"/>
        </w:trPr>
        <w:tc>
          <w:tcPr>
            <w:tcW w:w="1041" w:type="dxa"/>
            <w:tcBorders>
              <w:right w:val="single" w:sz="4" w:space="0" w:color="auto"/>
            </w:tcBorders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Mangueira gás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67F5" w:rsidRPr="00072BD7" w:rsidRDefault="002867F5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Tocha MIG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BD7" w:rsidRPr="00072BD7" w:rsidRDefault="00072BD7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53AE5" w:rsidTr="00952246">
        <w:trPr>
          <w:trHeight w:val="676"/>
        </w:trPr>
        <w:tc>
          <w:tcPr>
            <w:tcW w:w="1041" w:type="dxa"/>
            <w:tcBorders>
              <w:right w:val="single" w:sz="4" w:space="0" w:color="auto"/>
            </w:tcBorders>
          </w:tcPr>
          <w:p w:rsidR="007B1A33" w:rsidRPr="00072BD7" w:rsidRDefault="007B1A33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7B1A33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Alicate de elétrodos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7B1A33" w:rsidP="002867F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952246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Outro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952246" w:rsidP="00E84B5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453AE5" w:rsidTr="00952246">
        <w:trPr>
          <w:trHeight w:val="643"/>
        </w:trPr>
        <w:tc>
          <w:tcPr>
            <w:tcW w:w="1041" w:type="dxa"/>
            <w:tcBorders>
              <w:right w:val="single" w:sz="4" w:space="0" w:color="auto"/>
            </w:tcBorders>
          </w:tcPr>
          <w:p w:rsidR="007B1A33" w:rsidRPr="00072BD7" w:rsidRDefault="007B1A33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7B1A33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>Regulador de pressão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7B1A33" w:rsidP="009C0DE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952246" w:rsidP="000C1A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Sem acessórios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A33" w:rsidRPr="00072BD7" w:rsidRDefault="007B1A33" w:rsidP="000C1A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9C0DE7">
        <w:trPr>
          <w:trHeight w:val="361"/>
        </w:trPr>
        <w:tc>
          <w:tcPr>
            <w:tcW w:w="1041" w:type="dxa"/>
          </w:tcPr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05" w:type="dxa"/>
            <w:gridSpan w:val="11"/>
            <w:tcBorders>
              <w:top w:val="single" w:sz="4" w:space="0" w:color="auto"/>
            </w:tcBorders>
            <w:vAlign w:val="center"/>
          </w:tcPr>
          <w:p w:rsidR="00072BD7" w:rsidRPr="00072BD7" w:rsidRDefault="00072BD7" w:rsidP="000C1A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9C0DE7">
        <w:trPr>
          <w:trHeight w:val="390"/>
        </w:trPr>
        <w:tc>
          <w:tcPr>
            <w:tcW w:w="2694" w:type="dxa"/>
            <w:gridSpan w:val="3"/>
          </w:tcPr>
          <w:p w:rsidR="007B1A33" w:rsidRPr="007B1A33" w:rsidRDefault="007B1A33" w:rsidP="000C1AEA">
            <w:pPr>
              <w:rPr>
                <w:rFonts w:cstheme="minorHAnsi"/>
                <w:b/>
                <w:sz w:val="28"/>
                <w:szCs w:val="28"/>
              </w:rPr>
            </w:pPr>
          </w:p>
          <w:p w:rsidR="00072BD7" w:rsidRPr="007B1A33" w:rsidRDefault="00072BD7" w:rsidP="000C1AEA">
            <w:pPr>
              <w:rPr>
                <w:rFonts w:cstheme="minorHAnsi"/>
                <w:b/>
                <w:sz w:val="28"/>
                <w:szCs w:val="28"/>
              </w:rPr>
            </w:pPr>
            <w:r w:rsidRPr="007B1A33">
              <w:rPr>
                <w:rFonts w:cstheme="minorHAnsi"/>
                <w:b/>
                <w:sz w:val="28"/>
                <w:szCs w:val="28"/>
              </w:rPr>
              <w:t>Descrição da avaria</w:t>
            </w:r>
          </w:p>
        </w:tc>
        <w:tc>
          <w:tcPr>
            <w:tcW w:w="7252" w:type="dxa"/>
            <w:gridSpan w:val="9"/>
          </w:tcPr>
          <w:p w:rsidR="00072BD7" w:rsidRPr="007B1A33" w:rsidRDefault="00072BD7" w:rsidP="000C1AE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667F3" w:rsidTr="002867F5">
        <w:trPr>
          <w:trHeight w:val="1802"/>
        </w:trPr>
        <w:tc>
          <w:tcPr>
            <w:tcW w:w="9586" w:type="dxa"/>
            <w:gridSpan w:val="11"/>
          </w:tcPr>
          <w:p w:rsidR="00453AE5" w:rsidRDefault="000C1AEA" w:rsidP="00E84B5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bookmarkStart w:id="4" w:name="Texto9"/>
            <w:r>
              <w:rPr>
                <w:rFonts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="00E84B58">
              <w:rPr>
                <w:rFonts w:cstheme="minorHAnsi"/>
                <w:sz w:val="24"/>
                <w:szCs w:val="24"/>
              </w:rPr>
              <w:t> </w:t>
            </w:r>
            <w:r w:rsidR="00E84B58">
              <w:rPr>
                <w:rFonts w:cstheme="minorHAnsi"/>
                <w:sz w:val="24"/>
                <w:szCs w:val="24"/>
              </w:rPr>
              <w:t> </w:t>
            </w:r>
            <w:r w:rsidR="00E84B58">
              <w:rPr>
                <w:rFonts w:cstheme="minorHAnsi"/>
                <w:sz w:val="24"/>
                <w:szCs w:val="24"/>
              </w:rPr>
              <w:t> </w:t>
            </w:r>
            <w:r w:rsidR="00E84B58">
              <w:rPr>
                <w:rFonts w:cstheme="minorHAnsi"/>
                <w:sz w:val="24"/>
                <w:szCs w:val="24"/>
              </w:rPr>
              <w:t> </w:t>
            </w:r>
            <w:r w:rsidR="00E84B58">
              <w:rPr>
                <w:rFonts w:cstheme="minorHAnsi"/>
                <w:sz w:val="24"/>
                <w:szCs w:val="24"/>
              </w:rPr>
              <w:t> </w:t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60" w:type="dxa"/>
          </w:tcPr>
          <w:p w:rsidR="00E667F3" w:rsidRPr="00072BD7" w:rsidRDefault="00E667F3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667F3" w:rsidTr="009C0DE7">
        <w:trPr>
          <w:trHeight w:val="277"/>
        </w:trPr>
        <w:tc>
          <w:tcPr>
            <w:tcW w:w="9586" w:type="dxa"/>
            <w:gridSpan w:val="11"/>
          </w:tcPr>
          <w:p w:rsidR="00E667F3" w:rsidRDefault="00E667F3" w:rsidP="000C1AE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0" w:type="dxa"/>
          </w:tcPr>
          <w:p w:rsidR="00E667F3" w:rsidRDefault="00E667F3" w:rsidP="000C1A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C1AEA" w:rsidTr="009C0DE7">
        <w:trPr>
          <w:trHeight w:val="361"/>
        </w:trPr>
        <w:tc>
          <w:tcPr>
            <w:tcW w:w="3686" w:type="dxa"/>
            <w:gridSpan w:val="6"/>
          </w:tcPr>
          <w:p w:rsidR="00E667F3" w:rsidRDefault="00E667F3" w:rsidP="000C1AEA">
            <w:pPr>
              <w:rPr>
                <w:rFonts w:cstheme="minorHAnsi"/>
                <w:sz w:val="24"/>
                <w:szCs w:val="24"/>
              </w:rPr>
            </w:pPr>
          </w:p>
          <w:p w:rsidR="00072BD7" w:rsidRPr="00072BD7" w:rsidRDefault="00072BD7" w:rsidP="00E84B58">
            <w:pPr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 xml:space="preserve">Data: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278488469"/>
                <w:showingPlcHdr/>
                <w:date w:fullDate="2020-06-13T00:00:00Z">
                  <w:dateFormat w:val="dd-MM-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="00E84B58">
                  <w:rPr>
                    <w:rFonts w:cstheme="minorHAnsi"/>
                    <w:sz w:val="24"/>
                    <w:szCs w:val="24"/>
                  </w:rPr>
                  <w:t xml:space="preserve">     </w:t>
                </w:r>
              </w:sdtContent>
            </w:sdt>
          </w:p>
        </w:tc>
        <w:tc>
          <w:tcPr>
            <w:tcW w:w="6260" w:type="dxa"/>
            <w:gridSpan w:val="6"/>
          </w:tcPr>
          <w:p w:rsidR="00E667F3" w:rsidRDefault="00E667F3" w:rsidP="000C1AEA">
            <w:pPr>
              <w:rPr>
                <w:rFonts w:cstheme="minorHAnsi"/>
                <w:sz w:val="24"/>
                <w:szCs w:val="24"/>
              </w:rPr>
            </w:pPr>
          </w:p>
          <w:p w:rsidR="00072BD7" w:rsidRPr="00072BD7" w:rsidRDefault="00072BD7" w:rsidP="000C1AEA">
            <w:pPr>
              <w:rPr>
                <w:rFonts w:cstheme="minorHAnsi"/>
                <w:sz w:val="24"/>
                <w:szCs w:val="24"/>
              </w:rPr>
            </w:pPr>
            <w:r w:rsidRPr="00072BD7">
              <w:rPr>
                <w:rFonts w:cstheme="minorHAnsi"/>
                <w:sz w:val="24"/>
                <w:szCs w:val="24"/>
              </w:rPr>
              <w:t xml:space="preserve">Assinatura: </w:t>
            </w:r>
            <w:r w:rsidR="007B1A33">
              <w:rPr>
                <w:rFonts w:cstheme="minorHAnsi"/>
                <w:sz w:val="24"/>
                <w:szCs w:val="24"/>
              </w:rPr>
              <w:t>_________________________________</w:t>
            </w:r>
          </w:p>
        </w:tc>
      </w:tr>
    </w:tbl>
    <w:p w:rsidR="004C3C4F" w:rsidRDefault="004C3C4F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1FFA9A" wp14:editId="2DDDDECE">
                <wp:simplePos x="0" y="0"/>
                <wp:positionH relativeFrom="margin">
                  <wp:posOffset>3602464</wp:posOffset>
                </wp:positionH>
                <wp:positionV relativeFrom="margin">
                  <wp:posOffset>-640715</wp:posOffset>
                </wp:positionV>
                <wp:extent cx="2396358" cy="641131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358" cy="641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C4F" w:rsidRDefault="004C3C4F" w:rsidP="004C3C4F">
                            <w:r>
                              <w:t xml:space="preserve">                                                                         Nº Guia transporte_____________________________</w:t>
                            </w:r>
                          </w:p>
                          <w:p w:rsidR="004C3C4F" w:rsidRDefault="004C3C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FFA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83.65pt;margin-top:-50.45pt;width:188.7pt;height:5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" filled="f" stroked="f">
                <v:textbox>
                  <w:txbxContent>
                    <w:p w:rsidR="004C3C4F" w:rsidRDefault="004C3C4F" w:rsidP="004C3C4F">
                      <w:r>
                        <w:t xml:space="preserve">                                                                         </w:t>
                      </w:r>
                      <w:r>
                        <w:t>Nº</w:t>
                      </w:r>
                      <w:r>
                        <w:t xml:space="preserve"> Guia transporte_____________________________</w:t>
                      </w:r>
                    </w:p>
                    <w:p w:rsidR="004C3C4F" w:rsidRDefault="004C3C4F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C3C4F" w:rsidSect="00C2270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B81" w:rsidRDefault="005C3B81" w:rsidP="00072BD7">
      <w:pPr>
        <w:spacing w:after="0" w:line="240" w:lineRule="auto"/>
      </w:pPr>
      <w:r>
        <w:separator/>
      </w:r>
    </w:p>
  </w:endnote>
  <w:endnote w:type="continuationSeparator" w:id="0">
    <w:p w:rsidR="005C3B81" w:rsidRDefault="005C3B81" w:rsidP="00072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BD7" w:rsidRDefault="009C0DE7">
    <w:pPr>
      <w:pStyle w:val="Rodap"/>
    </w:pPr>
    <w:r w:rsidRPr="009D6DF8"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DA8196" wp14:editId="7DAA5F69">
              <wp:simplePos x="0" y="0"/>
              <wp:positionH relativeFrom="rightMargin">
                <wp:posOffset>45706</wp:posOffset>
              </wp:positionH>
              <wp:positionV relativeFrom="paragraph">
                <wp:posOffset>49531</wp:posOffset>
              </wp:positionV>
              <wp:extent cx="1098550" cy="372132"/>
              <wp:effectExtent l="0" t="209550" r="0" b="21844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9712515">
                        <a:off x="0" y="0"/>
                        <a:ext cx="1098550" cy="372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0DE7" w:rsidRPr="00C0652B" w:rsidRDefault="009C0DE7" w:rsidP="009C0DE7">
                          <w:pPr>
                            <w:rPr>
                              <w:b/>
                              <w:color w:val="FFC000"/>
                              <w:sz w:val="28"/>
                            </w:rPr>
                          </w:pPr>
                          <w:r w:rsidRPr="00C0652B">
                            <w:rPr>
                              <w:b/>
                              <w:color w:val="FFC000"/>
                              <w:sz w:val="28"/>
                            </w:rPr>
                            <w:t>www.sch.pt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A819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.6pt;margin-top:3.9pt;width:86.5pt;height:29.3pt;rotation:-2061637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" filled="f" stroked="f">
              <v:textbox>
                <w:txbxContent>
                  <w:p w:rsidR="009C0DE7" w:rsidRPr="00C0652B" w:rsidRDefault="009C0DE7" w:rsidP="009C0DE7">
                    <w:pPr>
                      <w:rPr>
                        <w:b/>
                        <w:color w:val="FFC000"/>
                        <w:sz w:val="28"/>
                      </w:rPr>
                    </w:pPr>
                    <w:r w:rsidRPr="00C0652B">
                      <w:rPr>
                        <w:b/>
                        <w:color w:val="FFC000"/>
                        <w:sz w:val="28"/>
                      </w:rPr>
                      <w:t>www.sch.pt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PT"/>
      </w:rPr>
      <w:drawing>
        <wp:anchor distT="0" distB="0" distL="114300" distR="114300" simplePos="0" relativeHeight="251660287" behindDoc="0" locked="0" layoutInCell="1" allowOverlap="1" wp14:anchorId="2D864595" wp14:editId="13283083">
          <wp:simplePos x="0" y="0"/>
          <wp:positionH relativeFrom="margin">
            <wp:posOffset>4622409</wp:posOffset>
          </wp:positionH>
          <wp:positionV relativeFrom="margin">
            <wp:posOffset>9367620</wp:posOffset>
          </wp:positionV>
          <wp:extent cx="2225040" cy="398780"/>
          <wp:effectExtent l="0" t="552450" r="0" b="553720"/>
          <wp:wrapSquare wrapText="bothSides"/>
          <wp:docPr id="7" name="Image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29236">
                    <a:off x="0" y="0"/>
                    <a:ext cx="2225040" cy="39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D6DF8"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236DD40E" wp14:editId="476CE10C">
              <wp:simplePos x="0" y="0"/>
              <wp:positionH relativeFrom="margin">
                <wp:posOffset>-1068512</wp:posOffset>
              </wp:positionH>
              <wp:positionV relativeFrom="paragraph">
                <wp:posOffset>-139215</wp:posOffset>
              </wp:positionV>
              <wp:extent cx="7572375" cy="762000"/>
              <wp:effectExtent l="0" t="0" r="9525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2375" cy="7620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0DE7" w:rsidRPr="003110FB" w:rsidRDefault="009C0DE7" w:rsidP="009C0DE7">
                          <w:pPr>
                            <w:spacing w:after="0"/>
                            <w:ind w:firstLine="708"/>
                            <w:rPr>
                              <w:b/>
                              <w:noProof/>
                              <w:lang w:eastAsia="pt-PT"/>
                            </w:rPr>
                          </w:pPr>
                          <w:r w:rsidRPr="003110FB">
                            <w:rPr>
                              <w:b/>
                              <w:noProof/>
                              <w:lang w:eastAsia="pt-PT"/>
                            </w:rPr>
                            <w:t>SCH – Sociedade de Comércio de Soldadura Helvética, Lda.</w:t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  <w:t>Tel: 212 077 263</w:t>
                          </w:r>
                        </w:p>
                        <w:p w:rsidR="009C0DE7" w:rsidRPr="003110FB" w:rsidRDefault="009C0DE7" w:rsidP="009C0DE7">
                          <w:pPr>
                            <w:spacing w:after="0"/>
                            <w:ind w:firstLine="708"/>
                            <w:rPr>
                              <w:b/>
                              <w:noProof/>
                              <w:lang w:eastAsia="pt-PT"/>
                            </w:rPr>
                          </w:pPr>
                          <w:r w:rsidRPr="003110FB">
                            <w:rPr>
                              <w:b/>
                              <w:noProof/>
                              <w:lang w:eastAsia="pt-PT"/>
                            </w:rPr>
                            <w:t>Parque Industrial da Quimiparque, Rua 22 – Nº 3</w:t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  <w:t>Fax: 212 077 265</w:t>
                          </w:r>
                        </w:p>
                        <w:p w:rsidR="009C0DE7" w:rsidRPr="003110FB" w:rsidRDefault="009C0DE7" w:rsidP="009C0DE7">
                          <w:pPr>
                            <w:spacing w:after="0"/>
                            <w:ind w:firstLine="708"/>
                            <w:rPr>
                              <w:b/>
                              <w:noProof/>
                              <w:lang w:eastAsia="pt-PT"/>
                            </w:rPr>
                          </w:pPr>
                          <w:r>
                            <w:rPr>
                              <w:b/>
                              <w:noProof/>
                              <w:lang w:eastAsia="pt-PT"/>
                            </w:rPr>
                            <w:t>2831-904</w:t>
                          </w:r>
                          <w:r w:rsidRPr="003110FB">
                            <w:rPr>
                              <w:b/>
                              <w:noProof/>
                              <w:lang w:eastAsia="pt-PT"/>
                            </w:rPr>
                            <w:t xml:space="preserve"> Barreiro</w:t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  <w:t>Apartado 5144</w:t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</w:r>
                          <w:r>
                            <w:rPr>
                              <w:b/>
                              <w:noProof/>
                              <w:lang w:eastAsia="pt-PT"/>
                            </w:rPr>
                            <w:tab/>
                            <w:t>Email: sch@sch.pt</w:t>
                          </w:r>
                        </w:p>
                        <w:p w:rsidR="009C0DE7" w:rsidRDefault="009C0DE7" w:rsidP="009C0DE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DD40E" id="_x0000_s1027" type="#_x0000_t202" style="position:absolute;margin-left:-84.15pt;margin-top:-10.95pt;width:596.25pt;height:60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" fillcolor="#ffc000" stroked="f">
              <v:textbox>
                <w:txbxContent>
                  <w:p w:rsidR="009C0DE7" w:rsidRPr="003110FB" w:rsidRDefault="009C0DE7" w:rsidP="009C0DE7">
                    <w:pPr>
                      <w:spacing w:after="0"/>
                      <w:ind w:firstLine="708"/>
                      <w:rPr>
                        <w:b/>
                        <w:noProof/>
                        <w:lang w:eastAsia="pt-PT"/>
                      </w:rPr>
                    </w:pPr>
                    <w:r w:rsidRPr="003110FB">
                      <w:rPr>
                        <w:b/>
                        <w:noProof/>
                        <w:lang w:eastAsia="pt-PT"/>
                      </w:rPr>
                      <w:t>SCH – Sociedade de Comércio de Soldadura Helvética, Lda.</w:t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  <w:t>Tel: 212 077 263</w:t>
                    </w:r>
                  </w:p>
                  <w:p w:rsidR="009C0DE7" w:rsidRPr="003110FB" w:rsidRDefault="009C0DE7" w:rsidP="009C0DE7">
                    <w:pPr>
                      <w:spacing w:after="0"/>
                      <w:ind w:firstLine="708"/>
                      <w:rPr>
                        <w:b/>
                        <w:noProof/>
                        <w:lang w:eastAsia="pt-PT"/>
                      </w:rPr>
                    </w:pPr>
                    <w:r w:rsidRPr="003110FB">
                      <w:rPr>
                        <w:b/>
                        <w:noProof/>
                        <w:lang w:eastAsia="pt-PT"/>
                      </w:rPr>
                      <w:t>Parque Industrial da Quimiparque, Rua 22 – Nº 3</w:t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  <w:t>Fax: 212 077 265</w:t>
                    </w:r>
                  </w:p>
                  <w:p w:rsidR="009C0DE7" w:rsidRPr="003110FB" w:rsidRDefault="009C0DE7" w:rsidP="009C0DE7">
                    <w:pPr>
                      <w:spacing w:after="0"/>
                      <w:ind w:firstLine="708"/>
                      <w:rPr>
                        <w:b/>
                        <w:noProof/>
                        <w:lang w:eastAsia="pt-PT"/>
                      </w:rPr>
                    </w:pPr>
                    <w:r>
                      <w:rPr>
                        <w:b/>
                        <w:noProof/>
                        <w:lang w:eastAsia="pt-PT"/>
                      </w:rPr>
                      <w:t>2831-904</w:t>
                    </w:r>
                    <w:r w:rsidRPr="003110FB">
                      <w:rPr>
                        <w:b/>
                        <w:noProof/>
                        <w:lang w:eastAsia="pt-PT"/>
                      </w:rPr>
                      <w:t xml:space="preserve"> Barreiro</w:t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  <w:t>Apartado 5144</w:t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</w:r>
                    <w:r>
                      <w:rPr>
                        <w:b/>
                        <w:noProof/>
                        <w:lang w:eastAsia="pt-PT"/>
                      </w:rPr>
                      <w:tab/>
                      <w:t>Email: sch@sch.pt</w:t>
                    </w:r>
                  </w:p>
                  <w:p w:rsidR="009C0DE7" w:rsidRDefault="009C0DE7" w:rsidP="009C0DE7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B81" w:rsidRDefault="005C3B81" w:rsidP="00072BD7">
      <w:pPr>
        <w:spacing w:after="0" w:line="240" w:lineRule="auto"/>
      </w:pPr>
      <w:r>
        <w:separator/>
      </w:r>
    </w:p>
  </w:footnote>
  <w:footnote w:type="continuationSeparator" w:id="0">
    <w:p w:rsidR="005C3B81" w:rsidRDefault="005C3B81" w:rsidP="00072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BD7" w:rsidRDefault="00072BD7">
    <w:pPr>
      <w:pStyle w:val="Cabealho"/>
      <w:rPr>
        <w:noProof/>
        <w:lang w:eastAsia="pt-PT"/>
      </w:rPr>
    </w:pPr>
  </w:p>
  <w:p w:rsidR="00072BD7" w:rsidRDefault="00072BD7">
    <w:pPr>
      <w:pStyle w:val="Cabealho"/>
    </w:pPr>
    <w:r w:rsidRPr="00224A75"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-705395</wp:posOffset>
          </wp:positionH>
          <wp:positionV relativeFrom="margin">
            <wp:posOffset>-829945</wp:posOffset>
          </wp:positionV>
          <wp:extent cx="2428875" cy="807601"/>
          <wp:effectExtent l="0" t="0" r="0" b="0"/>
          <wp:wrapSquare wrapText="bothSides"/>
          <wp:docPr id="2" name="Imagem 2" descr="C:\Users\Marketing\Desktop\MKT\LOGOS\Logo Helvética_site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keting\Desktop\MKT\LOGOS\Logo Helvética_site_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807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50F"/>
    <w:rsid w:val="00072BD7"/>
    <w:rsid w:val="000C1AEA"/>
    <w:rsid w:val="000D0DB8"/>
    <w:rsid w:val="001244FF"/>
    <w:rsid w:val="0013650F"/>
    <w:rsid w:val="00150166"/>
    <w:rsid w:val="001A3C82"/>
    <w:rsid w:val="001F72BB"/>
    <w:rsid w:val="00200950"/>
    <w:rsid w:val="00211908"/>
    <w:rsid w:val="00240CF7"/>
    <w:rsid w:val="002867F5"/>
    <w:rsid w:val="003414D2"/>
    <w:rsid w:val="00444B8F"/>
    <w:rsid w:val="00453AE5"/>
    <w:rsid w:val="004C2C9A"/>
    <w:rsid w:val="004C3C4F"/>
    <w:rsid w:val="005C3B81"/>
    <w:rsid w:val="00600082"/>
    <w:rsid w:val="00694179"/>
    <w:rsid w:val="006C619F"/>
    <w:rsid w:val="00741DC8"/>
    <w:rsid w:val="0078695B"/>
    <w:rsid w:val="007B1A33"/>
    <w:rsid w:val="007D4247"/>
    <w:rsid w:val="008070F8"/>
    <w:rsid w:val="008561AA"/>
    <w:rsid w:val="00861432"/>
    <w:rsid w:val="008B74D6"/>
    <w:rsid w:val="008E5427"/>
    <w:rsid w:val="009048D7"/>
    <w:rsid w:val="00923ABD"/>
    <w:rsid w:val="0092452E"/>
    <w:rsid w:val="00952246"/>
    <w:rsid w:val="009C0DE7"/>
    <w:rsid w:val="00A74534"/>
    <w:rsid w:val="00AC75A2"/>
    <w:rsid w:val="00AF26F4"/>
    <w:rsid w:val="00B33D97"/>
    <w:rsid w:val="00B3541B"/>
    <w:rsid w:val="00B6161F"/>
    <w:rsid w:val="00BB0E2C"/>
    <w:rsid w:val="00BE0D32"/>
    <w:rsid w:val="00BF7811"/>
    <w:rsid w:val="00C22707"/>
    <w:rsid w:val="00CD603F"/>
    <w:rsid w:val="00CF1F72"/>
    <w:rsid w:val="00D26AF6"/>
    <w:rsid w:val="00D374A8"/>
    <w:rsid w:val="00D5201E"/>
    <w:rsid w:val="00D719A0"/>
    <w:rsid w:val="00D84A43"/>
    <w:rsid w:val="00E45EA5"/>
    <w:rsid w:val="00E572B8"/>
    <w:rsid w:val="00E667F3"/>
    <w:rsid w:val="00E84B58"/>
    <w:rsid w:val="00EE6E13"/>
    <w:rsid w:val="00F03408"/>
    <w:rsid w:val="00F33948"/>
    <w:rsid w:val="00F41E6A"/>
    <w:rsid w:val="00F87603"/>
    <w:rsid w:val="00FD2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CFABA"/>
  <w15:docId w15:val="{0BEC233A-B3C7-492B-A92F-2576ED18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270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07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072B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72BD7"/>
  </w:style>
  <w:style w:type="paragraph" w:styleId="Rodap">
    <w:name w:val="footer"/>
    <w:basedOn w:val="Normal"/>
    <w:link w:val="RodapCarter"/>
    <w:uiPriority w:val="99"/>
    <w:unhideWhenUsed/>
    <w:rsid w:val="00072B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72BD7"/>
  </w:style>
  <w:style w:type="character" w:styleId="TextodoMarcadordePosio">
    <w:name w:val="Placeholder Text"/>
    <w:basedOn w:val="Tipodeletrapredefinidodopargrafo"/>
    <w:uiPriority w:val="99"/>
    <w:semiHidden/>
    <w:rsid w:val="00072BD7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B1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1A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rketing\Desktop\Formul&#225;rio%20SAT%20%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C:\Users\Marketing\Desktop\Formulário SAT  .dotx</Template>
  <TotalTime>133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Marketing</dc:creator>
  <cp:lastModifiedBy>Utilizador do Microsoft Office</cp:lastModifiedBy>
  <cp:revision>30</cp:revision>
  <cp:lastPrinted>2020-06-05T09:10:00Z</cp:lastPrinted>
  <dcterms:created xsi:type="dcterms:W3CDTF">2020-06-04T16:22:00Z</dcterms:created>
  <dcterms:modified xsi:type="dcterms:W3CDTF">2022-11-03T11:59:00Z</dcterms:modified>
</cp:coreProperties>
</file>